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87F11" w14:textId="77777777" w:rsidR="0080497C" w:rsidRPr="00D06080" w:rsidRDefault="00996F9B" w:rsidP="00996F9B">
      <w:pPr>
        <w:ind w:left="1134" w:right="1134"/>
        <w:rPr>
          <w:bCs/>
        </w:rPr>
      </w:pPr>
      <w:r w:rsidRPr="00D06080">
        <w:rPr>
          <w:bCs/>
        </w:rPr>
        <w:t>„</w:t>
      </w:r>
      <w:proofErr w:type="spellStart"/>
      <w:r w:rsidRPr="00D06080">
        <w:rPr>
          <w:bCs/>
        </w:rPr>
        <w:t>Bodäfahrt</w:t>
      </w:r>
      <w:proofErr w:type="spellEnd"/>
      <w:r w:rsidRPr="00D06080">
        <w:rPr>
          <w:bCs/>
        </w:rPr>
        <w:t>“ Urnerboden</w:t>
      </w:r>
      <w:r w:rsidR="006D3DC7" w:rsidRPr="00D06080">
        <w:rPr>
          <w:bCs/>
        </w:rPr>
        <w:t xml:space="preserve"> </w:t>
      </w:r>
    </w:p>
    <w:p w14:paraId="163F80DA" w14:textId="0C8BFBB3" w:rsidR="00996F9B" w:rsidRPr="00D06080" w:rsidRDefault="00C749F1" w:rsidP="00996F9B">
      <w:pPr>
        <w:pStyle w:val="KeinLeerraum"/>
        <w:ind w:left="1134" w:right="1134"/>
        <w:rPr>
          <w:b/>
          <w:bCs/>
        </w:rPr>
      </w:pPr>
      <w:r w:rsidRPr="00D06080">
        <w:rPr>
          <w:b/>
          <w:bCs/>
        </w:rPr>
        <w:t xml:space="preserve"> </w:t>
      </w:r>
      <w:r w:rsidR="00996F9B" w:rsidRPr="00D06080">
        <w:rPr>
          <w:b/>
          <w:bCs/>
        </w:rPr>
        <w:t>1000 Kühe kehren auf den Urnerboden zurück</w:t>
      </w:r>
    </w:p>
    <w:p w14:paraId="1D3EDE39" w14:textId="77777777" w:rsidR="00996F9B" w:rsidRDefault="00996F9B" w:rsidP="00996F9B">
      <w:pPr>
        <w:pStyle w:val="KeinLeerraum"/>
        <w:ind w:left="1134" w:right="1134"/>
      </w:pPr>
    </w:p>
    <w:p w14:paraId="0FDFFEEF" w14:textId="6F6D3BF1" w:rsidR="00996F9B" w:rsidRDefault="00072C0B" w:rsidP="00996F9B">
      <w:pPr>
        <w:pStyle w:val="KeinLeerraum"/>
        <w:ind w:left="1134" w:right="1134"/>
      </w:pPr>
      <w:proofErr w:type="spellStart"/>
      <w:r>
        <w:t>fis</w:t>
      </w:r>
      <w:proofErr w:type="spellEnd"/>
      <w:r>
        <w:t xml:space="preserve">. </w:t>
      </w:r>
      <w:r w:rsidR="00E72227">
        <w:t xml:space="preserve">Am Samstag </w:t>
      </w:r>
      <w:r w:rsidR="00655E7E">
        <w:t>20</w:t>
      </w:r>
      <w:r w:rsidR="00E72227">
        <w:t>.  August 2</w:t>
      </w:r>
      <w:r w:rsidR="00655E7E">
        <w:t>022</w:t>
      </w:r>
      <w:r w:rsidR="00996F9B">
        <w:t xml:space="preserve"> laufen 5</w:t>
      </w:r>
      <w:r w:rsidR="00C749F1">
        <w:t xml:space="preserve">0 </w:t>
      </w:r>
      <w:proofErr w:type="spellStart"/>
      <w:r w:rsidR="00C749F1">
        <w:t>Älplerfamilien</w:t>
      </w:r>
      <w:proofErr w:type="spellEnd"/>
      <w:r w:rsidR="00C749F1">
        <w:t xml:space="preserve"> mit gegen </w:t>
      </w:r>
      <w:r w:rsidR="00996F9B">
        <w:t>1000 Kühen von den Oberstäfeln auf den Urnerboden zurück.</w:t>
      </w:r>
      <w:r w:rsidR="00C749F1">
        <w:t xml:space="preserve"> </w:t>
      </w:r>
    </w:p>
    <w:p w14:paraId="1F43E294" w14:textId="77777777" w:rsidR="00996F9B" w:rsidRDefault="00BC79ED" w:rsidP="00996F9B">
      <w:pPr>
        <w:pStyle w:val="KeinLeerraum"/>
        <w:ind w:left="1134" w:right="1134"/>
      </w:pPr>
      <w:r>
        <w:t>Dieser Anlass ist in diesem Ausmass schweizweit ein</w:t>
      </w:r>
      <w:r w:rsidR="0024092D">
        <w:t xml:space="preserve"> einzi</w:t>
      </w:r>
      <w:r>
        <w:t>g</w:t>
      </w:r>
      <w:r w:rsidR="0024092D">
        <w:t>artiges Schauspiel</w:t>
      </w:r>
      <w:r>
        <w:t>.</w:t>
      </w:r>
    </w:p>
    <w:p w14:paraId="0A5813BF" w14:textId="77777777" w:rsidR="00BC79ED" w:rsidRDefault="00BC79ED" w:rsidP="00996F9B">
      <w:pPr>
        <w:pStyle w:val="KeinLeerraum"/>
        <w:ind w:left="1134" w:right="1134"/>
      </w:pPr>
    </w:p>
    <w:p w14:paraId="6FFA40E7" w14:textId="0C6CB125" w:rsidR="00BC79ED" w:rsidRDefault="00BC79ED" w:rsidP="00996F9B">
      <w:pPr>
        <w:pStyle w:val="KeinLeerraum"/>
        <w:ind w:left="1134" w:right="1134"/>
      </w:pPr>
      <w:r>
        <w:t xml:space="preserve">Ende Mai / Anfangs Juni je nach Stand der Vegetation versammeln sich die Älpler vom Urnerboden </w:t>
      </w:r>
      <w:r w:rsidR="00B304B7">
        <w:t xml:space="preserve">der grössten </w:t>
      </w:r>
      <w:proofErr w:type="spellStart"/>
      <w:r w:rsidR="00B304B7">
        <w:t>Kuhalp</w:t>
      </w:r>
      <w:proofErr w:type="spellEnd"/>
      <w:r w:rsidR="00B304B7">
        <w:t xml:space="preserve"> der Schweiz, </w:t>
      </w:r>
      <w:r>
        <w:t xml:space="preserve">in Spiringen </w:t>
      </w:r>
      <w:r w:rsidR="00A55BEF">
        <w:t>z</w:t>
      </w:r>
      <w:r>
        <w:t xml:space="preserve">um </w:t>
      </w:r>
      <w:r w:rsidR="009331D2">
        <w:t xml:space="preserve">   </w:t>
      </w:r>
      <w:r w:rsidR="001F628E">
        <w:t>«</w:t>
      </w:r>
      <w:proofErr w:type="spellStart"/>
      <w:r>
        <w:t>Z`Alp</w:t>
      </w:r>
      <w:proofErr w:type="spellEnd"/>
      <w:r>
        <w:t xml:space="preserve"> </w:t>
      </w:r>
      <w:proofErr w:type="spellStart"/>
      <w:r>
        <w:t>meerä</w:t>
      </w:r>
      <w:proofErr w:type="spellEnd"/>
      <w:r w:rsidR="001F628E">
        <w:t>»</w:t>
      </w:r>
      <w:r>
        <w:t xml:space="preserve"> das heisst das Datum der Alpauffahrt </w:t>
      </w:r>
      <w:r w:rsidR="000806D9">
        <w:t xml:space="preserve">auf </w:t>
      </w:r>
      <w:r w:rsidR="00B304B7">
        <w:t xml:space="preserve">Urnerboden </w:t>
      </w:r>
      <w:r w:rsidR="00BB6B1D">
        <w:t xml:space="preserve">zu </w:t>
      </w:r>
      <w:r>
        <w:t>bestimmen.</w:t>
      </w:r>
      <w:r w:rsidR="0024092D">
        <w:t xml:space="preserve"> Die Alp</w:t>
      </w:r>
      <w:r w:rsidR="00664034">
        <w:t>auf</w:t>
      </w:r>
      <w:r w:rsidR="0024092D">
        <w:t xml:space="preserve">fahrt </w:t>
      </w:r>
      <w:r w:rsidR="00E72227">
        <w:t>20</w:t>
      </w:r>
      <w:r w:rsidR="00655E7E">
        <w:t>22</w:t>
      </w:r>
      <w:r w:rsidR="00AB2241">
        <w:t xml:space="preserve"> </w:t>
      </w:r>
      <w:r w:rsidR="00E72227">
        <w:t xml:space="preserve">fand am </w:t>
      </w:r>
      <w:r w:rsidR="00655E7E">
        <w:t>4</w:t>
      </w:r>
      <w:r w:rsidR="0024092D">
        <w:t xml:space="preserve">. </w:t>
      </w:r>
      <w:r w:rsidR="00C03216">
        <w:t>Juni statt</w:t>
      </w:r>
      <w:r w:rsidR="0024092D">
        <w:t>.</w:t>
      </w:r>
    </w:p>
    <w:p w14:paraId="6E98D8CC" w14:textId="1E630BA3" w:rsidR="0024092D" w:rsidRDefault="0024092D" w:rsidP="00996F9B">
      <w:pPr>
        <w:pStyle w:val="KeinLeerraum"/>
        <w:ind w:left="1134" w:right="1134"/>
      </w:pPr>
      <w:r>
        <w:t xml:space="preserve">Nach ungefähr 4 Wochen ist das Gras auf Urnerboden 1370 </w:t>
      </w:r>
      <w:r w:rsidR="00AB2241">
        <w:t xml:space="preserve">Meter über Meer </w:t>
      </w:r>
      <w:r>
        <w:t>abgeweidet. Auf den höher</w:t>
      </w:r>
      <w:r w:rsidR="00AB2241">
        <w:t xml:space="preserve"> gelegenen Oberstäfeln 1600 – 20</w:t>
      </w:r>
      <w:r>
        <w:t xml:space="preserve">00 </w:t>
      </w:r>
      <w:r w:rsidR="00AB2241">
        <w:t>Meter über Meer</w:t>
      </w:r>
      <w:r>
        <w:t xml:space="preserve"> finden die Kühe junges frisches Gras. Die Oberstäfel befinden sich auf der linken und rechten Talseite oberhalb des </w:t>
      </w:r>
      <w:proofErr w:type="spellStart"/>
      <w:r>
        <w:t>Urnerbodens</w:t>
      </w:r>
      <w:proofErr w:type="spellEnd"/>
      <w:r w:rsidR="00BD1AD4">
        <w:t xml:space="preserve"> (</w:t>
      </w:r>
      <w:proofErr w:type="spellStart"/>
      <w:r w:rsidR="00655E7E">
        <w:t>Bränt</w:t>
      </w:r>
      <w:proofErr w:type="spellEnd"/>
      <w:r w:rsidR="00655E7E">
        <w:t xml:space="preserve">, </w:t>
      </w:r>
      <w:proofErr w:type="spellStart"/>
      <w:r w:rsidR="00BD1AD4">
        <w:t>Wängi</w:t>
      </w:r>
      <w:proofErr w:type="spellEnd"/>
      <w:r w:rsidR="00BD1AD4">
        <w:t xml:space="preserve">, Orthalten, </w:t>
      </w:r>
      <w:proofErr w:type="spellStart"/>
      <w:r w:rsidR="00664034">
        <w:t>Hüfi</w:t>
      </w:r>
      <w:proofErr w:type="spellEnd"/>
      <w:r w:rsidR="00664034">
        <w:t xml:space="preserve">, </w:t>
      </w:r>
      <w:r w:rsidR="00BD1AD4">
        <w:t xml:space="preserve">Firnen, </w:t>
      </w:r>
      <w:proofErr w:type="spellStart"/>
      <w:r w:rsidR="001F628E">
        <w:t>Läcki</w:t>
      </w:r>
      <w:proofErr w:type="spellEnd"/>
      <w:r w:rsidR="001F628E">
        <w:t xml:space="preserve">, </w:t>
      </w:r>
      <w:r w:rsidR="00BD1AD4">
        <w:t>Zingel und Sahli).</w:t>
      </w:r>
      <w:r>
        <w:t xml:space="preserve"> </w:t>
      </w:r>
      <w:r w:rsidR="00BD1AD4">
        <w:t>Östlich und westlich des Klausenpasses (Klus</w:t>
      </w:r>
      <w:r w:rsidR="00AB2241">
        <w:t>,</w:t>
      </w:r>
      <w:r w:rsidR="00BD1AD4">
        <w:t xml:space="preserve"> </w:t>
      </w:r>
      <w:proofErr w:type="spellStart"/>
      <w:r w:rsidR="00BD1AD4">
        <w:t>Vorfrutt</w:t>
      </w:r>
      <w:proofErr w:type="spellEnd"/>
      <w:r w:rsidR="00BD1AD4">
        <w:t>, Klausenpass,</w:t>
      </w:r>
      <w:r w:rsidR="001F628E">
        <w:t xml:space="preserve"> </w:t>
      </w:r>
      <w:proofErr w:type="spellStart"/>
      <w:r w:rsidR="00655E7E">
        <w:t>Clariden</w:t>
      </w:r>
      <w:proofErr w:type="spellEnd"/>
      <w:r w:rsidR="00655E7E">
        <w:t>,</w:t>
      </w:r>
      <w:r w:rsidR="00AB2241">
        <w:t xml:space="preserve"> </w:t>
      </w:r>
      <w:proofErr w:type="spellStart"/>
      <w:r w:rsidR="00AB2241">
        <w:t>Niemerstafel</w:t>
      </w:r>
      <w:proofErr w:type="spellEnd"/>
      <w:r w:rsidR="00AB2241">
        <w:t xml:space="preserve">, </w:t>
      </w:r>
      <w:proofErr w:type="spellStart"/>
      <w:r w:rsidR="00AB2241">
        <w:t>Bödmer</w:t>
      </w:r>
      <w:proofErr w:type="spellEnd"/>
      <w:r w:rsidR="00AB2241">
        <w:t>,</w:t>
      </w:r>
      <w:r w:rsidR="00BD1AD4">
        <w:t xml:space="preserve"> </w:t>
      </w:r>
      <w:proofErr w:type="spellStart"/>
      <w:r w:rsidR="00BD1AD4">
        <w:t>Chammli</w:t>
      </w:r>
      <w:proofErr w:type="spellEnd"/>
      <w:r w:rsidR="00BD1AD4">
        <w:t xml:space="preserve">, </w:t>
      </w:r>
      <w:proofErr w:type="spellStart"/>
      <w:r w:rsidR="00BD1AD4">
        <w:t>Balm</w:t>
      </w:r>
      <w:proofErr w:type="spellEnd"/>
      <w:r w:rsidR="00BD1AD4">
        <w:t xml:space="preserve">, Käsern, </w:t>
      </w:r>
      <w:proofErr w:type="spellStart"/>
      <w:r w:rsidR="00BD1AD4">
        <w:t>Heidmannsegg</w:t>
      </w:r>
      <w:proofErr w:type="spellEnd"/>
      <w:r w:rsidR="00BD1AD4">
        <w:t xml:space="preserve">, </w:t>
      </w:r>
      <w:proofErr w:type="spellStart"/>
      <w:r w:rsidR="00BD1AD4">
        <w:t>Mettenen</w:t>
      </w:r>
      <w:proofErr w:type="spellEnd"/>
      <w:r w:rsidR="00BD1AD4">
        <w:t xml:space="preserve">, Oberalp, Niederalp und </w:t>
      </w:r>
      <w:proofErr w:type="spellStart"/>
      <w:r w:rsidR="00BD1AD4">
        <w:t>Wannelen</w:t>
      </w:r>
      <w:proofErr w:type="spellEnd"/>
      <w:r w:rsidR="00BD1AD4">
        <w:t>).</w:t>
      </w:r>
      <w:r w:rsidR="008F7CA7">
        <w:t xml:space="preserve"> </w:t>
      </w:r>
    </w:p>
    <w:p w14:paraId="78C2061D" w14:textId="77777777" w:rsidR="00C749F1" w:rsidRDefault="00C749F1" w:rsidP="00996F9B">
      <w:pPr>
        <w:pStyle w:val="KeinLeerraum"/>
        <w:ind w:left="1134" w:right="1134"/>
      </w:pPr>
    </w:p>
    <w:p w14:paraId="4671780D" w14:textId="2D5C4388" w:rsidR="00C749F1" w:rsidRPr="006D3DC7" w:rsidRDefault="00655E7E" w:rsidP="00C749F1">
      <w:pPr>
        <w:pStyle w:val="KeinLeerraum"/>
        <w:ind w:left="1134" w:right="1134"/>
        <w:rPr>
          <w:b/>
          <w:u w:val="single"/>
        </w:rPr>
      </w:pPr>
      <w:r>
        <w:rPr>
          <w:b/>
          <w:u w:val="single"/>
        </w:rPr>
        <w:t>20</w:t>
      </w:r>
      <w:r w:rsidR="00E72227">
        <w:rPr>
          <w:b/>
          <w:u w:val="single"/>
        </w:rPr>
        <w:t>. August 20</w:t>
      </w:r>
      <w:r>
        <w:rPr>
          <w:b/>
          <w:u w:val="single"/>
        </w:rPr>
        <w:t>2</w:t>
      </w:r>
      <w:r w:rsidR="00A806AE">
        <w:rPr>
          <w:b/>
          <w:u w:val="single"/>
        </w:rPr>
        <w:t>2</w:t>
      </w:r>
      <w:r w:rsidR="00C749F1" w:rsidRPr="006D3DC7">
        <w:rPr>
          <w:b/>
          <w:u w:val="single"/>
        </w:rPr>
        <w:t xml:space="preserve"> findet </w:t>
      </w:r>
      <w:proofErr w:type="spellStart"/>
      <w:r w:rsidR="00D06080" w:rsidRPr="006D3DC7">
        <w:rPr>
          <w:b/>
          <w:u w:val="single"/>
        </w:rPr>
        <w:t>Bodäfahrt</w:t>
      </w:r>
      <w:proofErr w:type="spellEnd"/>
      <w:r w:rsidR="00D06080" w:rsidRPr="006D3DC7">
        <w:rPr>
          <w:b/>
          <w:u w:val="single"/>
        </w:rPr>
        <w:t xml:space="preserve"> statt</w:t>
      </w:r>
    </w:p>
    <w:p w14:paraId="0A176BC2" w14:textId="77777777" w:rsidR="00C749F1" w:rsidRDefault="00C749F1" w:rsidP="00996F9B">
      <w:pPr>
        <w:pStyle w:val="KeinLeerraum"/>
        <w:ind w:left="1134" w:right="1134"/>
      </w:pPr>
    </w:p>
    <w:p w14:paraId="3F8DAD92" w14:textId="476F15DD" w:rsidR="008F7CA7" w:rsidRDefault="00E72227" w:rsidP="00C749F1">
      <w:pPr>
        <w:pStyle w:val="KeinLeerraum"/>
        <w:ind w:left="1134" w:right="1134"/>
      </w:pPr>
      <w:r>
        <w:t xml:space="preserve">Am </w:t>
      </w:r>
      <w:r w:rsidR="00C03216">
        <w:t>Sonntag,</w:t>
      </w:r>
      <w:r>
        <w:t xml:space="preserve"> </w:t>
      </w:r>
      <w:r w:rsidR="00655E7E">
        <w:t>14</w:t>
      </w:r>
      <w:r w:rsidR="00C749F1">
        <w:t>. August wurde</w:t>
      </w:r>
      <w:r w:rsidR="00A55BEF">
        <w:t xml:space="preserve"> nach dem Gottesdienst auf dem </w:t>
      </w:r>
      <w:r w:rsidR="00C03216">
        <w:t>Klausenpass „</w:t>
      </w:r>
      <w:proofErr w:type="spellStart"/>
      <w:r w:rsidR="00A55BEF">
        <w:t>z`Bodä</w:t>
      </w:r>
      <w:proofErr w:type="spellEnd"/>
      <w:r w:rsidR="00A55BEF">
        <w:t xml:space="preserve"> </w:t>
      </w:r>
      <w:proofErr w:type="spellStart"/>
      <w:r w:rsidR="00A55BEF">
        <w:t>gmeerät</w:t>
      </w:r>
      <w:proofErr w:type="spellEnd"/>
      <w:r w:rsidR="00A55BEF">
        <w:t xml:space="preserve">“ das heisst </w:t>
      </w:r>
      <w:r>
        <w:t xml:space="preserve">das Datum für die </w:t>
      </w:r>
      <w:proofErr w:type="spellStart"/>
      <w:r>
        <w:t>Bodäfahrt</w:t>
      </w:r>
      <w:proofErr w:type="spellEnd"/>
      <w:r>
        <w:t xml:space="preserve"> 20</w:t>
      </w:r>
      <w:r w:rsidR="00A806AE">
        <w:t>22</w:t>
      </w:r>
      <w:r w:rsidR="00A55BEF">
        <w:t xml:space="preserve"> bestimmt.</w:t>
      </w:r>
      <w:r>
        <w:t xml:space="preserve"> </w:t>
      </w:r>
      <w:r w:rsidR="00C03216">
        <w:t>Samstag,</w:t>
      </w:r>
      <w:r>
        <w:t xml:space="preserve"> </w:t>
      </w:r>
      <w:r w:rsidR="00A806AE">
        <w:t>20</w:t>
      </w:r>
      <w:r>
        <w:t>. August 20</w:t>
      </w:r>
      <w:r w:rsidR="00A806AE">
        <w:t>22</w:t>
      </w:r>
      <w:r>
        <w:t xml:space="preserve"> war der einzige und unbestrittene Vorschlag für </w:t>
      </w:r>
      <w:r w:rsidR="001F628E">
        <w:t>«</w:t>
      </w:r>
      <w:proofErr w:type="spellStart"/>
      <w:r>
        <w:t>z`Bodäfahrä</w:t>
      </w:r>
      <w:proofErr w:type="spellEnd"/>
      <w:r w:rsidR="001F628E">
        <w:t>»</w:t>
      </w:r>
      <w:r>
        <w:t>.</w:t>
      </w:r>
    </w:p>
    <w:p w14:paraId="39488771" w14:textId="69F2C27A" w:rsidR="008F7CA7" w:rsidRDefault="008F7CA7" w:rsidP="00996F9B">
      <w:pPr>
        <w:pStyle w:val="KeinLeerraum"/>
        <w:ind w:left="1134" w:right="1134"/>
      </w:pPr>
      <w:r>
        <w:t>Nach g</w:t>
      </w:r>
      <w:r w:rsidR="001F628E">
        <w:t>enau</w:t>
      </w:r>
      <w:r w:rsidR="00E72227">
        <w:t xml:space="preserve"> 7 Wochen </w:t>
      </w:r>
      <w:proofErr w:type="spellStart"/>
      <w:r w:rsidR="00E72227">
        <w:t>Oberstäfelzeit</w:t>
      </w:r>
      <w:proofErr w:type="spellEnd"/>
      <w:r w:rsidR="00E72227">
        <w:t xml:space="preserve"> ist auf den höchst gelegenen Alpweiden das Grünfutter aufgebraucht</w:t>
      </w:r>
      <w:r>
        <w:t xml:space="preserve">. Jetzt geht es wieder auf den Urnerboden zurück. </w:t>
      </w:r>
      <w:r w:rsidR="00E16472">
        <w:t xml:space="preserve"> </w:t>
      </w:r>
      <w:r w:rsidR="006D3DC7">
        <w:t xml:space="preserve">Am </w:t>
      </w:r>
      <w:r w:rsidR="001F628E">
        <w:t>20</w:t>
      </w:r>
      <w:r w:rsidR="00E72227">
        <w:t>. August 20</w:t>
      </w:r>
      <w:r w:rsidR="001F628E">
        <w:t>22</w:t>
      </w:r>
      <w:r w:rsidR="00500D76">
        <w:t xml:space="preserve"> </w:t>
      </w:r>
      <w:r w:rsidR="008A629F">
        <w:t xml:space="preserve">brechen 50 </w:t>
      </w:r>
      <w:proofErr w:type="spellStart"/>
      <w:r w:rsidR="008A629F">
        <w:t>Älplerfamilien</w:t>
      </w:r>
      <w:proofErr w:type="spellEnd"/>
      <w:r w:rsidR="008A629F">
        <w:t xml:space="preserve"> kurz nach Tagesanbruch auf, um mit ihren Kühen, auf den Urnerboden zurückzukehren. Im Gegensatz zur Alp</w:t>
      </w:r>
      <w:r w:rsidR="00C03216">
        <w:t>auf</w:t>
      </w:r>
      <w:r w:rsidR="008A629F">
        <w:t>fahrt</w:t>
      </w:r>
      <w:r w:rsidR="009331D2">
        <w:t>,</w:t>
      </w:r>
      <w:r w:rsidR="008A629F">
        <w:t xml:space="preserve"> wo die Tiere über 90</w:t>
      </w:r>
      <w:r w:rsidR="00AB2241">
        <w:t xml:space="preserve"> </w:t>
      </w:r>
      <w:r w:rsidR="00664034">
        <w:t>% mit</w:t>
      </w:r>
      <w:r w:rsidR="006D3DC7">
        <w:t xml:space="preserve"> dem </w:t>
      </w:r>
      <w:r w:rsidR="008A629F">
        <w:t xml:space="preserve">Lastwagen auf die Alp befördert werden, gehen bei der </w:t>
      </w:r>
      <w:proofErr w:type="spellStart"/>
      <w:r w:rsidR="008A629F" w:rsidRPr="00EC028A">
        <w:rPr>
          <w:b/>
        </w:rPr>
        <w:t>Bodäfahrt</w:t>
      </w:r>
      <w:proofErr w:type="spellEnd"/>
      <w:r w:rsidR="008A629F" w:rsidRPr="00EC028A">
        <w:rPr>
          <w:b/>
        </w:rPr>
        <w:t xml:space="preserve"> </w:t>
      </w:r>
      <w:r w:rsidR="008A629F">
        <w:t>die Kühe zu Fuss von den Oberstäfeln, zurück auf den U</w:t>
      </w:r>
      <w:r w:rsidR="00C749F1">
        <w:t xml:space="preserve">rnerboden. Der </w:t>
      </w:r>
      <w:proofErr w:type="gramStart"/>
      <w:r w:rsidR="00C749F1">
        <w:t>Umstand</w:t>
      </w:r>
      <w:proofErr w:type="gramEnd"/>
      <w:r w:rsidR="00C749F1">
        <w:t xml:space="preserve"> dass um die</w:t>
      </w:r>
      <w:r w:rsidR="008A629F">
        <w:t xml:space="preserve"> 1000 Kühe</w:t>
      </w:r>
      <w:r w:rsidR="00B304B7">
        <w:t xml:space="preserve"> von der linken- und rechten Talseite und über den </w:t>
      </w:r>
      <w:r w:rsidR="00664034">
        <w:t>Klausenpass, am</w:t>
      </w:r>
      <w:r w:rsidR="00C749F1">
        <w:t xml:space="preserve"> Vormittag</w:t>
      </w:r>
      <w:r w:rsidR="00B304B7">
        <w:t xml:space="preserve"> auf den Urnerboden zurückkehren</w:t>
      </w:r>
      <w:r w:rsidR="0005087A">
        <w:t xml:space="preserve"> </w:t>
      </w:r>
      <w:r w:rsidR="00B304B7">
        <w:t xml:space="preserve">und </w:t>
      </w:r>
      <w:r w:rsidR="0005087A">
        <w:t xml:space="preserve">sich </w:t>
      </w:r>
      <w:r w:rsidR="008A629F">
        <w:t xml:space="preserve">mit ihren </w:t>
      </w:r>
      <w:proofErr w:type="spellStart"/>
      <w:r w:rsidR="008A629F">
        <w:t>Fahrtreicheln</w:t>
      </w:r>
      <w:proofErr w:type="spellEnd"/>
      <w:r w:rsidR="008A629F">
        <w:t xml:space="preserve"> </w:t>
      </w:r>
      <w:r w:rsidR="0005087A">
        <w:t>au</w:t>
      </w:r>
      <w:r w:rsidR="008A629F">
        <w:t>ch akustisch</w:t>
      </w:r>
      <w:r w:rsidR="0005087A">
        <w:t xml:space="preserve"> in einer aussergewöhnlichen Dimension ankündigen macht diesen Anlass </w:t>
      </w:r>
      <w:r w:rsidR="009331D2">
        <w:t xml:space="preserve">schweizweit </w:t>
      </w:r>
      <w:r w:rsidR="0005087A">
        <w:t>einzigartig und erlebenswert.</w:t>
      </w:r>
      <w:r w:rsidR="00E72227">
        <w:t xml:space="preserve"> </w:t>
      </w:r>
      <w:r w:rsidR="00664034">
        <w:t>Nach 06.00</w:t>
      </w:r>
      <w:r w:rsidR="00B304B7">
        <w:t xml:space="preserve"> Uhr werden die ersten Sennten auf dem Urnerboden eintreffen.</w:t>
      </w:r>
    </w:p>
    <w:p w14:paraId="2E80C5E1" w14:textId="1DA444DC" w:rsidR="0005087A" w:rsidRPr="00C72DA9" w:rsidRDefault="00E72227" w:rsidP="00996F9B">
      <w:pPr>
        <w:pStyle w:val="KeinLeerraum"/>
        <w:ind w:left="1134" w:right="1134"/>
      </w:pPr>
      <w:r>
        <w:t>Beim Feuerwehrlokal Urnerboden besteht ein</w:t>
      </w:r>
      <w:r w:rsidR="00C03216">
        <w:t xml:space="preserve"> Zelt mit</w:t>
      </w:r>
      <w:r>
        <w:t xml:space="preserve"> Festwirtschaft</w:t>
      </w:r>
    </w:p>
    <w:p w14:paraId="1D341BB0" w14:textId="77777777" w:rsidR="00EC028A" w:rsidRDefault="00EC028A" w:rsidP="00996F9B">
      <w:pPr>
        <w:pStyle w:val="KeinLeerraum"/>
        <w:ind w:left="1134" w:right="1134"/>
      </w:pPr>
    </w:p>
    <w:p w14:paraId="7316E555" w14:textId="33B89F18" w:rsidR="006D3DC7" w:rsidRDefault="006D3DC7" w:rsidP="00996F9B">
      <w:pPr>
        <w:pStyle w:val="KeinLeerraum"/>
        <w:ind w:left="1134" w:right="1134"/>
      </w:pPr>
      <w:r w:rsidRPr="00EC028A">
        <w:rPr>
          <w:b/>
        </w:rPr>
        <w:t>Tipp</w:t>
      </w:r>
      <w:r>
        <w:t xml:space="preserve">: Es ist </w:t>
      </w:r>
      <w:r w:rsidR="00664034">
        <w:t>empfehlenswert am</w:t>
      </w:r>
      <w:r>
        <w:t xml:space="preserve"> Vortag in der Klausenpass Region </w:t>
      </w:r>
      <w:r w:rsidR="00555FA8">
        <w:t>an</w:t>
      </w:r>
      <w:r>
        <w:t>zu</w:t>
      </w:r>
      <w:r w:rsidR="00555FA8">
        <w:t>reisen</w:t>
      </w:r>
      <w:r>
        <w:t xml:space="preserve">, um noch einen Parkplatz </w:t>
      </w:r>
      <w:r w:rsidR="00EC028A">
        <w:t xml:space="preserve">zwischen der Passhöhe und dem Urnerboden zu erhalten. Ab zirka 05.00 Uhr bis gegen Mittag ist auf der oben erwähnten Strecke der Klausenpass </w:t>
      </w:r>
      <w:r w:rsidR="00664034">
        <w:t>Strasse der</w:t>
      </w:r>
      <w:r w:rsidR="00EC028A">
        <w:t xml:space="preserve"> Motorfahrzeugverkehr stark behindert.</w:t>
      </w:r>
      <w:r w:rsidR="00106C2A">
        <w:t xml:space="preserve"> Für die Anreise übers Glarner Land gibt es weniger Verkehrsbehinderungen.</w:t>
      </w:r>
    </w:p>
    <w:p w14:paraId="5068E923" w14:textId="77777777" w:rsidR="00461466" w:rsidRDefault="00461466" w:rsidP="00996F9B">
      <w:pPr>
        <w:pStyle w:val="KeinLeerraum"/>
        <w:ind w:left="1134" w:right="1134"/>
      </w:pPr>
    </w:p>
    <w:p w14:paraId="63C4B5E9" w14:textId="77777777" w:rsidR="00B41697" w:rsidRDefault="00B41697" w:rsidP="00B41697">
      <w:pPr>
        <w:pStyle w:val="KeinLeerraum"/>
        <w:ind w:left="1134" w:right="1134"/>
        <w:rPr>
          <w:rStyle w:val="Hyperlink"/>
        </w:rPr>
      </w:pPr>
    </w:p>
    <w:p w14:paraId="0C838F74" w14:textId="77777777" w:rsidR="00916D17" w:rsidRDefault="00916D17" w:rsidP="00B41697">
      <w:pPr>
        <w:pStyle w:val="KeinLeerraum"/>
        <w:ind w:left="1134" w:right="1134"/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</w:p>
    <w:p w14:paraId="2E230685" w14:textId="1B412A88" w:rsidR="00916D17" w:rsidRDefault="00916D17" w:rsidP="00916D17">
      <w:pPr>
        <w:pStyle w:val="KeinLeerraum"/>
        <w:ind w:left="1134" w:right="113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Infos: Franz Imholz</w:t>
      </w:r>
      <w:r w:rsidR="00D0608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079 208 89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35, </w:t>
      </w:r>
      <w:r w:rsidR="00C0321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proofErr w:type="gramEnd"/>
      <w:hyperlink r:id="rId5" w:history="1">
        <w:r w:rsidR="00C03216" w:rsidRPr="002044A0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imholz_franz@bluewin.ch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10BDEAB2" w14:textId="77777777" w:rsidR="00916D17" w:rsidRDefault="00916D17" w:rsidP="00916D17">
      <w:pPr>
        <w:pStyle w:val="KeinLeerraum"/>
        <w:ind w:left="1134" w:right="113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0E161FD" w14:textId="77777777" w:rsidR="00916D17" w:rsidRPr="00D644FB" w:rsidRDefault="00916D17" w:rsidP="00F1218E">
      <w:pPr>
        <w:pStyle w:val="KeinLeerraum"/>
        <w:ind w:right="1134"/>
        <w:rPr>
          <w:rStyle w:val="Hyperlink"/>
          <w:u w:val="none"/>
        </w:rPr>
      </w:pPr>
    </w:p>
    <w:p w14:paraId="41791102" w14:textId="70E33AF3" w:rsidR="00916D17" w:rsidRDefault="00916D17" w:rsidP="00916D17">
      <w:pPr>
        <w:pStyle w:val="KeinLeerraum"/>
        <w:ind w:left="1134" w:right="1134"/>
        <w:rPr>
          <w:rStyle w:val="Hyperlink"/>
          <w:color w:val="auto"/>
          <w:u w:val="none"/>
        </w:rPr>
      </w:pPr>
      <w:r w:rsidRPr="00B41697">
        <w:rPr>
          <w:rStyle w:val="Hyperlink"/>
          <w:color w:val="auto"/>
          <w:u w:val="none"/>
        </w:rPr>
        <w:t>Bild</w:t>
      </w:r>
      <w:r>
        <w:rPr>
          <w:rStyle w:val="Hyperlink"/>
          <w:color w:val="auto"/>
          <w:u w:val="none"/>
        </w:rPr>
        <w:t>er</w:t>
      </w:r>
      <w:r w:rsidR="00821315">
        <w:rPr>
          <w:rStyle w:val="Hyperlink"/>
          <w:color w:val="auto"/>
          <w:u w:val="none"/>
        </w:rPr>
        <w:t xml:space="preserve"> aus </w:t>
      </w:r>
      <w:r>
        <w:rPr>
          <w:rStyle w:val="Hyperlink"/>
          <w:color w:val="auto"/>
          <w:u w:val="none"/>
        </w:rPr>
        <w:t xml:space="preserve">vergangenen Jahren anlässlich der </w:t>
      </w:r>
      <w:proofErr w:type="spellStart"/>
      <w:r>
        <w:rPr>
          <w:rStyle w:val="Hyperlink"/>
          <w:color w:val="auto"/>
          <w:u w:val="none"/>
        </w:rPr>
        <w:t>Bodäfahrt</w:t>
      </w:r>
      <w:proofErr w:type="spellEnd"/>
      <w:r w:rsidR="00C03216">
        <w:rPr>
          <w:rStyle w:val="Hyperlink"/>
          <w:color w:val="auto"/>
          <w:u w:val="none"/>
        </w:rPr>
        <w:t>.</w:t>
      </w:r>
      <w:r>
        <w:rPr>
          <w:rStyle w:val="Hyperlink"/>
          <w:color w:val="auto"/>
          <w:u w:val="none"/>
        </w:rPr>
        <w:t xml:space="preserve">  </w:t>
      </w:r>
      <w:r w:rsidR="00C03216" w:rsidRPr="00B41697">
        <w:rPr>
          <w:rStyle w:val="Hyperlink"/>
          <w:color w:val="auto"/>
          <w:u w:val="none"/>
        </w:rPr>
        <w:t>50</w:t>
      </w:r>
      <w:r w:rsidR="00C03216">
        <w:rPr>
          <w:rStyle w:val="Hyperlink"/>
          <w:color w:val="auto"/>
          <w:u w:val="none"/>
        </w:rPr>
        <w:t xml:space="preserve"> </w:t>
      </w:r>
      <w:proofErr w:type="spellStart"/>
      <w:r w:rsidR="00C03216" w:rsidRPr="00B41697">
        <w:rPr>
          <w:rStyle w:val="Hyperlink"/>
          <w:color w:val="auto"/>
          <w:u w:val="none"/>
        </w:rPr>
        <w:t>Älplerfamilien</w:t>
      </w:r>
      <w:proofErr w:type="spellEnd"/>
      <w:r w:rsidR="00C03216" w:rsidRPr="00B41697">
        <w:rPr>
          <w:rStyle w:val="Hyperlink"/>
          <w:color w:val="auto"/>
          <w:u w:val="none"/>
        </w:rPr>
        <w:t xml:space="preserve"> </w:t>
      </w:r>
      <w:r w:rsidRPr="00B41697">
        <w:rPr>
          <w:rStyle w:val="Hyperlink"/>
          <w:color w:val="auto"/>
          <w:u w:val="none"/>
        </w:rPr>
        <w:t>kündig</w:t>
      </w:r>
      <w:r>
        <w:rPr>
          <w:rStyle w:val="Hyperlink"/>
          <w:color w:val="auto"/>
          <w:u w:val="none"/>
        </w:rPr>
        <w:t>t</w:t>
      </w:r>
      <w:r w:rsidRPr="00B41697">
        <w:rPr>
          <w:rStyle w:val="Hyperlink"/>
          <w:color w:val="auto"/>
          <w:u w:val="none"/>
        </w:rPr>
        <w:t xml:space="preserve">en mit ihren über 1000 Kühen mit gewaltigem </w:t>
      </w:r>
      <w:r w:rsidR="00821315">
        <w:rPr>
          <w:rStyle w:val="Hyperlink"/>
          <w:color w:val="auto"/>
          <w:u w:val="none"/>
        </w:rPr>
        <w:t>«</w:t>
      </w:r>
      <w:r w:rsidRPr="00B41697">
        <w:rPr>
          <w:rStyle w:val="Hyperlink"/>
          <w:color w:val="auto"/>
          <w:u w:val="none"/>
        </w:rPr>
        <w:t>Treichel</w:t>
      </w:r>
      <w:r w:rsidR="00821315">
        <w:rPr>
          <w:rStyle w:val="Hyperlink"/>
          <w:color w:val="auto"/>
          <w:u w:val="none"/>
        </w:rPr>
        <w:t>-Sound»</w:t>
      </w:r>
      <w:r w:rsidRPr="00B41697">
        <w:rPr>
          <w:rStyle w:val="Hyperlink"/>
          <w:color w:val="auto"/>
          <w:u w:val="none"/>
        </w:rPr>
        <w:t xml:space="preserve"> ihre</w:t>
      </w:r>
      <w:r>
        <w:rPr>
          <w:rStyle w:val="Hyperlink"/>
          <w:color w:val="auto"/>
          <w:u w:val="none"/>
        </w:rPr>
        <w:t xml:space="preserve"> Rückkehr auf den Urnerboden an. </w:t>
      </w:r>
    </w:p>
    <w:p w14:paraId="5C8E5B5B" w14:textId="77777777" w:rsidR="00916D17" w:rsidRDefault="00916D17" w:rsidP="00B41697">
      <w:pPr>
        <w:pStyle w:val="KeinLeerraum"/>
        <w:ind w:left="1134" w:right="1134"/>
        <w:rPr>
          <w:rStyle w:val="Hyperlink"/>
          <w:rFonts w:ascii="Arial" w:hAnsi="Arial" w:cs="Arial"/>
          <w:sz w:val="20"/>
          <w:szCs w:val="20"/>
          <w:shd w:val="clear" w:color="auto" w:fill="FFFFFF"/>
        </w:rPr>
      </w:pPr>
    </w:p>
    <w:p w14:paraId="5C53A5E5" w14:textId="77777777" w:rsidR="00985C4A" w:rsidRDefault="00985C4A" w:rsidP="00B41697">
      <w:pPr>
        <w:pStyle w:val="KeinLeerraum"/>
        <w:ind w:left="1134" w:right="1134"/>
        <w:rPr>
          <w:rStyle w:val="Fett"/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0103B5B" w14:textId="77777777" w:rsidR="00985C4A" w:rsidRDefault="00985C4A" w:rsidP="00B41697">
      <w:pPr>
        <w:pStyle w:val="KeinLeerraum"/>
        <w:ind w:left="1134" w:right="1134"/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</w:pPr>
    </w:p>
    <w:p w14:paraId="59C1BA85" w14:textId="77777777" w:rsidR="00985C4A" w:rsidRPr="00985C4A" w:rsidRDefault="00985C4A" w:rsidP="00B41697">
      <w:pPr>
        <w:pStyle w:val="KeinLeerraum"/>
        <w:ind w:left="1134" w:right="1134"/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</w:pPr>
      <w:r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  <w:t>Foto</w:t>
      </w:r>
      <w:r w:rsidR="00034A2B"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  <w:t>s</w:t>
      </w:r>
      <w:r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  <w:t>: Fr</w:t>
      </w:r>
      <w:r w:rsidR="00A51AE5">
        <w:rPr>
          <w:rStyle w:val="Fett"/>
          <w:rFonts w:ascii="Arial" w:hAnsi="Arial" w:cs="Arial"/>
          <w:b w:val="0"/>
          <w:color w:val="333333"/>
          <w:sz w:val="20"/>
          <w:szCs w:val="20"/>
          <w:shd w:val="clear" w:color="auto" w:fill="FFFFFF"/>
        </w:rPr>
        <w:t xml:space="preserve">anz Imholz </w:t>
      </w:r>
    </w:p>
    <w:p w14:paraId="781D5D73" w14:textId="77777777" w:rsidR="00573B33" w:rsidRDefault="00573B33" w:rsidP="00B41697">
      <w:pPr>
        <w:pStyle w:val="KeinLeerraum"/>
        <w:ind w:left="1134" w:right="113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996FC84" w14:textId="1BB732D1" w:rsidR="00500D76" w:rsidRDefault="00916D17" w:rsidP="00996F9B">
      <w:pPr>
        <w:pStyle w:val="KeinLeerraum"/>
        <w:ind w:left="1134" w:right="1134"/>
      </w:pPr>
      <w:r>
        <w:rPr>
          <w:noProof/>
          <w:lang w:eastAsia="de-CH"/>
        </w:rPr>
        <w:drawing>
          <wp:inline distT="0" distB="0" distL="0" distR="0" wp14:anchorId="2B8C0BB0" wp14:editId="3D4C37D0">
            <wp:extent cx="4354735" cy="2686668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7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223" cy="26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3F0F" w14:textId="06EA06CA" w:rsidR="00D05A0D" w:rsidRDefault="00D05A0D" w:rsidP="00996F9B">
      <w:pPr>
        <w:pStyle w:val="KeinLeerraum"/>
        <w:ind w:left="1134" w:right="1134"/>
      </w:pPr>
      <w:r>
        <w:t>DSC7311</w:t>
      </w:r>
    </w:p>
    <w:p w14:paraId="545218AC" w14:textId="314B4325" w:rsidR="00D05A0D" w:rsidRDefault="00D05A0D" w:rsidP="00996F9B">
      <w:pPr>
        <w:pStyle w:val="KeinLeerraum"/>
        <w:ind w:left="1134" w:right="1134"/>
      </w:pPr>
    </w:p>
    <w:p w14:paraId="2F5BBFE1" w14:textId="6DDCE19E" w:rsidR="00D05A0D" w:rsidRDefault="00D05A0D" w:rsidP="00996F9B">
      <w:pPr>
        <w:pStyle w:val="KeinLeerraum"/>
        <w:ind w:left="1134" w:right="1134"/>
      </w:pPr>
    </w:p>
    <w:p w14:paraId="4DC86428" w14:textId="77777777" w:rsidR="00D05A0D" w:rsidRDefault="00D05A0D" w:rsidP="00996F9B">
      <w:pPr>
        <w:pStyle w:val="KeinLeerraum"/>
        <w:ind w:left="1134" w:right="1134"/>
      </w:pPr>
    </w:p>
    <w:p w14:paraId="72C2D025" w14:textId="0C124921" w:rsidR="00D05A0D" w:rsidRDefault="00D05A0D" w:rsidP="00996F9B">
      <w:pPr>
        <w:pStyle w:val="KeinLeerraum"/>
        <w:ind w:left="1134" w:right="1134"/>
      </w:pPr>
    </w:p>
    <w:p w14:paraId="348C351B" w14:textId="77777777" w:rsidR="00D05A0D" w:rsidRDefault="00D05A0D" w:rsidP="00996F9B">
      <w:pPr>
        <w:pStyle w:val="KeinLeerraum"/>
        <w:ind w:left="1134" w:right="1134"/>
      </w:pPr>
    </w:p>
    <w:p w14:paraId="5062119E" w14:textId="77777777" w:rsidR="00F1218E" w:rsidRDefault="00F1218E" w:rsidP="00996F9B">
      <w:pPr>
        <w:pStyle w:val="KeinLeerraum"/>
        <w:ind w:left="1134" w:right="1134"/>
      </w:pPr>
    </w:p>
    <w:p w14:paraId="5D4AC70B" w14:textId="5B1317F2" w:rsidR="00F1218E" w:rsidRDefault="00D05A0D" w:rsidP="00996F9B">
      <w:pPr>
        <w:pStyle w:val="KeinLeerraum"/>
        <w:ind w:left="1134" w:right="1134"/>
      </w:pPr>
      <w:r>
        <w:rPr>
          <w:noProof/>
        </w:rPr>
        <w:drawing>
          <wp:inline distT="0" distB="0" distL="0" distR="0" wp14:anchorId="6DB56848" wp14:editId="4574AA4E">
            <wp:extent cx="4403884" cy="2937379"/>
            <wp:effectExtent l="0" t="0" r="0" b="0"/>
            <wp:docPr id="4" name="Grafik 4" descr="Ein Bild, das Gras, Kuh, draußen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s, Kuh, draußen, Berg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959" cy="29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9155" w14:textId="026B9D0F" w:rsidR="00D05A0D" w:rsidRDefault="00D05A0D" w:rsidP="00996F9B">
      <w:pPr>
        <w:pStyle w:val="KeinLeerraum"/>
        <w:ind w:left="1134" w:right="1134"/>
      </w:pPr>
      <w:r>
        <w:t>DSC9351</w:t>
      </w:r>
    </w:p>
    <w:p w14:paraId="18C2D960" w14:textId="77777777" w:rsidR="00F1218E" w:rsidRDefault="00F1218E" w:rsidP="00996F9B">
      <w:pPr>
        <w:pStyle w:val="KeinLeerraum"/>
        <w:ind w:left="1134" w:right="1134"/>
      </w:pPr>
    </w:p>
    <w:p w14:paraId="0619EC54" w14:textId="75750B6F" w:rsidR="00F1218E" w:rsidRDefault="00D05A0D" w:rsidP="00996F9B">
      <w:pPr>
        <w:pStyle w:val="KeinLeerraum"/>
        <w:ind w:left="1134" w:right="1134"/>
      </w:pPr>
      <w:r>
        <w:rPr>
          <w:noProof/>
        </w:rPr>
        <w:lastRenderedPageBreak/>
        <w:drawing>
          <wp:inline distT="0" distB="0" distL="0" distR="0" wp14:anchorId="54105A3D" wp14:editId="692696F6">
            <wp:extent cx="4503442" cy="3377582"/>
            <wp:effectExtent l="0" t="0" r="0" b="0"/>
            <wp:docPr id="5" name="Grafik 5" descr="Ein Bild, das Gras, draußen, Kuh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draußen, Kuh, Fe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017" cy="3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8A01" w14:textId="745C7418" w:rsidR="00D05A0D" w:rsidRDefault="00D05A0D" w:rsidP="00996F9B">
      <w:pPr>
        <w:pStyle w:val="KeinLeerraum"/>
        <w:ind w:left="1134" w:right="1134"/>
      </w:pPr>
      <w:r>
        <w:t>DSC343</w:t>
      </w:r>
    </w:p>
    <w:sectPr w:rsidR="00D05A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10D5"/>
    <w:rsid w:val="000269BE"/>
    <w:rsid w:val="00034A2B"/>
    <w:rsid w:val="0005087A"/>
    <w:rsid w:val="00072C0B"/>
    <w:rsid w:val="000806D9"/>
    <w:rsid w:val="000B4AA9"/>
    <w:rsid w:val="00106C2A"/>
    <w:rsid w:val="00142035"/>
    <w:rsid w:val="00143F8B"/>
    <w:rsid w:val="001B4903"/>
    <w:rsid w:val="001F628E"/>
    <w:rsid w:val="0023426E"/>
    <w:rsid w:val="0024092D"/>
    <w:rsid w:val="002F3B1C"/>
    <w:rsid w:val="003812A0"/>
    <w:rsid w:val="003C1A90"/>
    <w:rsid w:val="003F1AB6"/>
    <w:rsid w:val="00445F8C"/>
    <w:rsid w:val="00461466"/>
    <w:rsid w:val="00500D76"/>
    <w:rsid w:val="00555FA8"/>
    <w:rsid w:val="00573B33"/>
    <w:rsid w:val="00655E7E"/>
    <w:rsid w:val="00664034"/>
    <w:rsid w:val="006D3DC7"/>
    <w:rsid w:val="007965A3"/>
    <w:rsid w:val="0080497C"/>
    <w:rsid w:val="00821315"/>
    <w:rsid w:val="00880202"/>
    <w:rsid w:val="008A629F"/>
    <w:rsid w:val="008F7CA7"/>
    <w:rsid w:val="00916D17"/>
    <w:rsid w:val="009331D2"/>
    <w:rsid w:val="00985C4A"/>
    <w:rsid w:val="00996F9B"/>
    <w:rsid w:val="00A43E2A"/>
    <w:rsid w:val="00A51AE5"/>
    <w:rsid w:val="00A55BEF"/>
    <w:rsid w:val="00A806AE"/>
    <w:rsid w:val="00A822CB"/>
    <w:rsid w:val="00AB2241"/>
    <w:rsid w:val="00AF6F3F"/>
    <w:rsid w:val="00B03425"/>
    <w:rsid w:val="00B304B7"/>
    <w:rsid w:val="00B41697"/>
    <w:rsid w:val="00BB6B1D"/>
    <w:rsid w:val="00BC79ED"/>
    <w:rsid w:val="00BD1AD4"/>
    <w:rsid w:val="00C03216"/>
    <w:rsid w:val="00C72DA9"/>
    <w:rsid w:val="00C749F1"/>
    <w:rsid w:val="00C87FD4"/>
    <w:rsid w:val="00D05A0D"/>
    <w:rsid w:val="00D06080"/>
    <w:rsid w:val="00D25D49"/>
    <w:rsid w:val="00D644FB"/>
    <w:rsid w:val="00E16472"/>
    <w:rsid w:val="00E43D2C"/>
    <w:rsid w:val="00E72227"/>
    <w:rsid w:val="00EC028A"/>
    <w:rsid w:val="00F07596"/>
    <w:rsid w:val="00F1218E"/>
    <w:rsid w:val="00F6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ED6367"/>
  <w15:docId w15:val="{2DA052CC-6792-4999-9DBF-D74CEC973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96F9B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46146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5F8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573B33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032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2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imholz_franz@bluewin.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Bod&#228;fahrt.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A370D-C542-4502-BD8C-C64D0C84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Bodäfahrt.2.dotx</Template>
  <TotalTime>0</TotalTime>
  <Pages>3</Pages>
  <Words>407</Words>
  <Characters>2571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Zuhause</dc:creator>
  <cp:lastModifiedBy>Walker's Söhne</cp:lastModifiedBy>
  <cp:revision>2</cp:revision>
  <cp:lastPrinted>2018-08-19T14:25:00Z</cp:lastPrinted>
  <dcterms:created xsi:type="dcterms:W3CDTF">2022-08-15T17:55:00Z</dcterms:created>
  <dcterms:modified xsi:type="dcterms:W3CDTF">2022-08-15T17:55:00Z</dcterms:modified>
</cp:coreProperties>
</file>